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jc w:val="center"/>
        <w:tblLook w:val="0600" w:firstRow="0" w:lastRow="0" w:firstColumn="0" w:lastColumn="0" w:noHBand="1" w:noVBand="1"/>
      </w:tblPr>
      <w:tblGrid>
        <w:gridCol w:w="5490"/>
        <w:gridCol w:w="962"/>
        <w:gridCol w:w="1048"/>
        <w:gridCol w:w="3850"/>
        <w:gridCol w:w="1610"/>
      </w:tblGrid>
      <w:tr w:rsidR="00AA0737" w14:paraId="575F7C48" w14:textId="77777777" w:rsidTr="002C7960">
        <w:trPr>
          <w:trHeight w:val="4316"/>
          <w:jc w:val="center"/>
        </w:trPr>
        <w:tc>
          <w:tcPr>
            <w:tcW w:w="12960" w:type="dxa"/>
            <w:gridSpan w:val="5"/>
            <w:vAlign w:val="bottom"/>
          </w:tcPr>
          <w:p w14:paraId="6196203C" w14:textId="77777777" w:rsidR="00AA0737" w:rsidRPr="002C7960" w:rsidRDefault="000A7B93" w:rsidP="000A7B93">
            <w:pPr>
              <w:pStyle w:val="Title"/>
              <w:rPr>
                <w:sz w:val="136"/>
                <w:szCs w:val="136"/>
              </w:rPr>
            </w:pPr>
            <w:r w:rsidRPr="002C7960">
              <w:rPr>
                <w:sz w:val="136"/>
                <w:szCs w:val="136"/>
              </w:rPr>
              <w:t>Congratulations</w:t>
            </w:r>
          </w:p>
        </w:tc>
      </w:tr>
      <w:tr w:rsidR="002C7960" w14:paraId="11C77814" w14:textId="77777777" w:rsidTr="00791D9E">
        <w:trPr>
          <w:trHeight w:val="536"/>
          <w:jc w:val="center"/>
        </w:trPr>
        <w:tc>
          <w:tcPr>
            <w:tcW w:w="12960" w:type="dxa"/>
            <w:gridSpan w:val="5"/>
          </w:tcPr>
          <w:p w14:paraId="052FB1DF" w14:textId="77777777" w:rsidR="002C7960" w:rsidRDefault="002C7960" w:rsidP="002C7960">
            <w:r>
              <w:t>In recognition of your dedication, passion, and hard work</w:t>
            </w:r>
          </w:p>
        </w:tc>
      </w:tr>
      <w:tr w:rsidR="002C7960" w14:paraId="073BB8A7" w14:textId="77777777" w:rsidTr="00AA0737">
        <w:trPr>
          <w:jc w:val="center"/>
        </w:trPr>
        <w:tc>
          <w:tcPr>
            <w:tcW w:w="12960" w:type="dxa"/>
            <w:gridSpan w:val="5"/>
          </w:tcPr>
          <w:p w14:paraId="2C56565B" w14:textId="77777777" w:rsidR="002C7960" w:rsidRDefault="002C7960" w:rsidP="00CA63E6">
            <w:pPr>
              <w:pStyle w:val="Name"/>
            </w:pPr>
          </w:p>
        </w:tc>
      </w:tr>
      <w:tr w:rsidR="002C7960" w14:paraId="29313167" w14:textId="77777777" w:rsidTr="00326ECE">
        <w:trPr>
          <w:jc w:val="center"/>
        </w:trPr>
        <w:tc>
          <w:tcPr>
            <w:tcW w:w="12960" w:type="dxa"/>
            <w:gridSpan w:val="5"/>
            <w:vAlign w:val="center"/>
          </w:tcPr>
          <w:p w14:paraId="19279F1C" w14:textId="77777777" w:rsidR="002C7960" w:rsidRDefault="002C7960" w:rsidP="002C7960">
            <w:r>
              <w:t>Has successfully completed the Cardiac Rehabilitation and Wellness Program</w:t>
            </w:r>
            <w:r w:rsidR="00637EFD">
              <w:t xml:space="preserve"> on</w:t>
            </w:r>
          </w:p>
          <w:p w14:paraId="200FB0BE" w14:textId="77777777" w:rsidR="00637EFD" w:rsidRDefault="00637EFD" w:rsidP="002C7960"/>
          <w:p w14:paraId="14FC2C03" w14:textId="24E27575" w:rsidR="00637EFD" w:rsidRPr="00637EFD" w:rsidRDefault="00CA63E6" w:rsidP="002C7960">
            <w:pPr>
              <w:rPr>
                <w:color w:val="1297C6"/>
                <w:sz w:val="40"/>
                <w:szCs w:val="40"/>
              </w:rPr>
            </w:pPr>
            <w:r>
              <w:rPr>
                <w:color w:val="auto"/>
                <w:sz w:val="40"/>
                <w:szCs w:val="40"/>
              </w:rPr>
              <w:t>________________</w:t>
            </w:r>
            <w:r w:rsidR="00637EFD" w:rsidRPr="00637EFD">
              <w:rPr>
                <w:color w:val="auto"/>
                <w:sz w:val="40"/>
                <w:szCs w:val="40"/>
              </w:rPr>
              <w:t xml:space="preserve"> </w:t>
            </w:r>
            <w:r>
              <w:rPr>
                <w:color w:val="auto"/>
                <w:sz w:val="40"/>
                <w:szCs w:val="40"/>
              </w:rPr>
              <w:t>202</w:t>
            </w:r>
            <w:r w:rsidR="00E9143E">
              <w:rPr>
                <w:color w:val="auto"/>
                <w:sz w:val="40"/>
                <w:szCs w:val="40"/>
              </w:rPr>
              <w:t>3</w:t>
            </w:r>
          </w:p>
        </w:tc>
      </w:tr>
      <w:tr w:rsidR="002C7960" w14:paraId="2C2E84B9" w14:textId="77777777" w:rsidTr="00E9143E">
        <w:trPr>
          <w:trHeight w:val="455"/>
          <w:jc w:val="center"/>
        </w:trPr>
        <w:tc>
          <w:tcPr>
            <w:tcW w:w="5490" w:type="dxa"/>
            <w:vAlign w:val="center"/>
          </w:tcPr>
          <w:p w14:paraId="74DE33BD" w14:textId="77777777" w:rsidR="002C7960" w:rsidRDefault="002C7960" w:rsidP="00E9143E">
            <w:pPr>
              <w:jc w:val="both"/>
            </w:pPr>
          </w:p>
          <w:p w14:paraId="76F27F99" w14:textId="77777777" w:rsidR="00E9143E" w:rsidRDefault="00E9143E" w:rsidP="00E9143E">
            <w:pPr>
              <w:jc w:val="both"/>
            </w:pPr>
          </w:p>
          <w:p w14:paraId="7797B752" w14:textId="77777777" w:rsidR="00E9143E" w:rsidRDefault="00E9143E" w:rsidP="00E9143E">
            <w:pPr>
              <w:jc w:val="both"/>
            </w:pPr>
          </w:p>
          <w:p w14:paraId="2438C432" w14:textId="77777777" w:rsidR="00E9143E" w:rsidRDefault="00E9143E" w:rsidP="00E9143E">
            <w:pPr>
              <w:jc w:val="both"/>
            </w:pPr>
          </w:p>
          <w:p w14:paraId="0660323F" w14:textId="77777777" w:rsidR="00E9143E" w:rsidRDefault="00E9143E" w:rsidP="00E9143E">
            <w:pPr>
              <w:jc w:val="both"/>
            </w:pPr>
          </w:p>
          <w:p w14:paraId="2B63C9FA" w14:textId="5AC8132B" w:rsidR="00E9143E" w:rsidRDefault="00E9143E" w:rsidP="00E9143E">
            <w:pPr>
              <w:jc w:val="both"/>
            </w:pPr>
            <w:r>
              <w:t xml:space="preserve">        Cardiac Rehabilitation Team</w:t>
            </w:r>
          </w:p>
        </w:tc>
        <w:tc>
          <w:tcPr>
            <w:tcW w:w="962" w:type="dxa"/>
            <w:vAlign w:val="center"/>
          </w:tcPr>
          <w:p w14:paraId="2E4840C1" w14:textId="77777777" w:rsidR="002C7960" w:rsidRDefault="002C7960" w:rsidP="002C7960"/>
        </w:tc>
        <w:tc>
          <w:tcPr>
            <w:tcW w:w="1048" w:type="dxa"/>
            <w:vAlign w:val="center"/>
          </w:tcPr>
          <w:p w14:paraId="24E90A26" w14:textId="77777777" w:rsidR="002C7960" w:rsidRDefault="002C7960" w:rsidP="002C7960"/>
        </w:tc>
        <w:tc>
          <w:tcPr>
            <w:tcW w:w="3850" w:type="dxa"/>
          </w:tcPr>
          <w:p w14:paraId="1B372C13" w14:textId="77777777" w:rsidR="002C7960" w:rsidRDefault="002C7960" w:rsidP="002C7960"/>
        </w:tc>
        <w:tc>
          <w:tcPr>
            <w:tcW w:w="1610" w:type="dxa"/>
            <w:vAlign w:val="center"/>
          </w:tcPr>
          <w:p w14:paraId="2EA28755" w14:textId="1EC0D509" w:rsidR="002C7960" w:rsidRDefault="00E9143E" w:rsidP="002C7960">
            <w:r>
              <w:rPr>
                <w:noProof/>
                <w:color w:val="auto"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5BA9AFE" wp14:editId="4845F1D0">
                      <wp:simplePos x="0" y="0"/>
                      <wp:positionH relativeFrom="column">
                        <wp:posOffset>-349885</wp:posOffset>
                      </wp:positionH>
                      <wp:positionV relativeFrom="paragraph">
                        <wp:posOffset>-184150</wp:posOffset>
                      </wp:positionV>
                      <wp:extent cx="1898650" cy="1901952"/>
                      <wp:effectExtent l="12700" t="12700" r="31750" b="28575"/>
                      <wp:wrapNone/>
                      <wp:docPr id="1995868283" name="Oval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8650" cy="1901952"/>
                              </a:xfrm>
                              <a:prstGeom prst="star10">
                                <a:avLst/>
                              </a:prstGeom>
                            </wps:spPr>
                            <wps:style>
                              <a:lnRef idx="2">
                                <a:schemeClr val="accent6">
                                  <a:shade val="15000"/>
                                </a:schemeClr>
                              </a:lnRef>
                              <a:fillRef idx="1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C482F29" w14:textId="1BE19D46" w:rsidR="00E9143E" w:rsidRDefault="00A01EDE" w:rsidP="00E9143E">
                                  <w:r>
                                    <w:t xml:space="preserve">Branded </w:t>
                                  </w:r>
                                  <w:r w:rsidR="00E9143E">
                                    <w:t>Seal or Logo Here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BA9AFE" id="Oval 1" o:spid="_x0000_s1026" style="position:absolute;left:0;text-align:left;margin-left:-27.55pt;margin-top:-14.5pt;width:149.5pt;height:14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98650,190195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" adj="-11796480,,5400" path="m-1,657105l262378,475479,362606,181617r324327,-8l949325,r262392,181609l1536044,181617r100228,293862l1898651,657105,1798434,950976r100217,293871l1636272,1426473r-100228,293862l1211717,1720343,949325,1901952,686933,1720343r-324327,-8l262378,1426473,-1,1244847,100216,950976,-1,657105xe" fillcolor="#fbb040 [3209]" strokecolor="#2d1b01 [489]" strokeweight="1pt">
                      <v:stroke joinstyle="miter"/>
                      <v:formulas/>
                      <v:path arrowok="t" o:connecttype="custom" o:connectlocs="-1,657105;262378,475479;362606,181617;686933,181609;949325,0;1211717,181609;1536044,181617;1636272,475479;1898651,657105;1798434,950976;1898651,1244847;1636272,1426473;1536044,1720335;1211717,1720343;949325,1901952;686933,1720343;362606,1720335;262378,1426473;-1,1244847;100216,950976;-1,657105" o:connectangles="0,0,0,0,0,0,0,0,0,0,0,0,0,0,0,0,0,0,0,0,0" textboxrect="0,0,1898650,1901952"/>
                      <v:textbox>
                        <w:txbxContent>
                          <w:p w14:paraId="0C482F29" w14:textId="1BE19D46" w:rsidR="00E9143E" w:rsidRDefault="00A01EDE" w:rsidP="00E9143E">
                            <w:r>
                              <w:t xml:space="preserve">Branded </w:t>
                            </w:r>
                            <w:r w:rsidR="00E9143E">
                              <w:t>Seal or Logo Here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0FA67391" w14:textId="16030091" w:rsidR="00CC1D0D" w:rsidRDefault="00CC1D0D" w:rsidP="00AA0737">
      <w:pPr>
        <w:pStyle w:val="BodyText"/>
      </w:pPr>
    </w:p>
    <w:p w14:paraId="49748444" w14:textId="10DC746B" w:rsidR="00A410FF" w:rsidRPr="00CC1D0D" w:rsidRDefault="00A410FF" w:rsidP="00CC1D0D">
      <w:pPr>
        <w:widowControl/>
        <w:autoSpaceDE/>
        <w:autoSpaceDN/>
        <w:adjustRightInd/>
        <w:jc w:val="left"/>
        <w:rPr>
          <w:i w:val="0"/>
          <w:iCs w:val="0"/>
        </w:rPr>
      </w:pPr>
    </w:p>
    <w:sectPr w:rsidR="00A410FF" w:rsidRPr="00CC1D0D" w:rsidSect="008A067C">
      <w:headerReference w:type="default" r:id="rId9"/>
      <w:type w:val="continuous"/>
      <w:pgSz w:w="15840" w:h="12240" w:orient="landscape" w:code="1"/>
      <w:pgMar w:top="1138" w:right="1440" w:bottom="360" w:left="1440" w:header="720" w:footer="720" w:gutter="0"/>
      <w:cols w:space="720"/>
      <w:noEndnote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83EFBE" w14:textId="77777777" w:rsidR="00836161" w:rsidRDefault="00836161" w:rsidP="003F140B">
      <w:r>
        <w:separator/>
      </w:r>
    </w:p>
  </w:endnote>
  <w:endnote w:type="continuationSeparator" w:id="0">
    <w:p w14:paraId="0BDFC992" w14:textId="77777777" w:rsidR="00836161" w:rsidRDefault="00836161" w:rsidP="003F14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Georgia-BoldItalic">
    <w:altName w:val="Georgia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0E6AB0" w14:textId="77777777" w:rsidR="00836161" w:rsidRDefault="00836161" w:rsidP="003F140B">
      <w:r>
        <w:separator/>
      </w:r>
    </w:p>
  </w:footnote>
  <w:footnote w:type="continuationSeparator" w:id="0">
    <w:p w14:paraId="66C1867E" w14:textId="77777777" w:rsidR="00836161" w:rsidRDefault="00836161" w:rsidP="003F14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CECB65" w14:textId="77777777" w:rsidR="00657B53" w:rsidRDefault="008A067C" w:rsidP="003F140B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06E8D91B" wp14:editId="2DDD8F57">
              <wp:simplePos x="0" y="0"/>
              <wp:positionH relativeFrom="page">
                <wp:align>center</wp:align>
              </wp:positionH>
              <mc:AlternateContent>
                <mc:Choice Requires="wp14">
                  <wp:positionV relativeFrom="page">
                    <wp14:pctPosVOffset>-800</wp14:pctPosVOffset>
                  </wp:positionV>
                </mc:Choice>
                <mc:Fallback>
                  <wp:positionV relativeFrom="page">
                    <wp:posOffset>-61595</wp:posOffset>
                  </wp:positionV>
                </mc:Fallback>
              </mc:AlternateContent>
              <wp:extent cx="10112375" cy="7836408"/>
              <wp:effectExtent l="0" t="0" r="5715" b="0"/>
              <wp:wrapNone/>
              <wp:docPr id="18" name="Group 18" descr="Background design frame and corner shape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112375" cy="7836408"/>
                        <a:chOff x="0" y="0"/>
                        <a:chExt cx="10112375" cy="7835265"/>
                      </a:xfrm>
                    </wpg:grpSpPr>
                    <wpg:grpSp>
                      <wpg:cNvPr id="1" name="Group 2"/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12375" cy="7835265"/>
                          <a:chOff x="-28" y="-99"/>
                          <a:chExt cx="15925" cy="12339"/>
                        </a:xfrm>
                      </wpg:grpSpPr>
                      <wps:wsp>
                        <wps:cNvPr id="6" name="Freeform 7"/>
                        <wps:cNvSpPr>
                          <a:spLocks/>
                        </wps:cNvSpPr>
                        <wps:spPr bwMode="auto">
                          <a:xfrm>
                            <a:off x="477" y="2730"/>
                            <a:ext cx="11757" cy="9027"/>
                          </a:xfrm>
                          <a:custGeom>
                            <a:avLst/>
                            <a:gdLst>
                              <a:gd name="T0" fmla="*/ 11756 w 11757"/>
                              <a:gd name="T1" fmla="*/ 9026 h 9027"/>
                              <a:gd name="T2" fmla="*/ 0 w 11757"/>
                              <a:gd name="T3" fmla="*/ 9026 h 9027"/>
                              <a:gd name="T4" fmla="*/ 0 w 11757"/>
                              <a:gd name="T5" fmla="*/ 0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757" h="9027">
                                <a:moveTo>
                                  <a:pt x="11756" y="9026"/>
                                </a:moveTo>
                                <a:lnTo>
                                  <a:pt x="0" y="90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Freeform 4"/>
                        <wps:cNvSpPr>
                          <a:spLocks/>
                        </wps:cNvSpPr>
                        <wps:spPr bwMode="auto">
                          <a:xfrm>
                            <a:off x="6099" y="617"/>
                            <a:ext cx="9124" cy="9361"/>
                          </a:xfrm>
                          <a:custGeom>
                            <a:avLst/>
                            <a:gdLst>
                              <a:gd name="T0" fmla="*/ 0 w 9124"/>
                              <a:gd name="T1" fmla="*/ 0 h 9361"/>
                              <a:gd name="T2" fmla="*/ 9123 w 9124"/>
                              <a:gd name="T3" fmla="*/ 0 h 9361"/>
                              <a:gd name="T4" fmla="*/ 9123 w 9124"/>
                              <a:gd name="T5" fmla="*/ 936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124" h="9361">
                                <a:moveTo>
                                  <a:pt x="0" y="0"/>
                                </a:moveTo>
                                <a:lnTo>
                                  <a:pt x="9123" y="0"/>
                                </a:lnTo>
                                <a:lnTo>
                                  <a:pt x="9123" y="936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Freeform 5"/>
                        <wps:cNvSpPr>
                          <a:spLocks/>
                        </wps:cNvSpPr>
                        <wps:spPr bwMode="auto">
                          <a:xfrm>
                            <a:off x="6407" y="489"/>
                            <a:ext cx="8943" cy="9027"/>
                          </a:xfrm>
                          <a:custGeom>
                            <a:avLst/>
                            <a:gdLst>
                              <a:gd name="T0" fmla="*/ 0 w 8943"/>
                              <a:gd name="T1" fmla="*/ 0 h 9027"/>
                              <a:gd name="T2" fmla="*/ 8942 w 8943"/>
                              <a:gd name="T3" fmla="*/ 0 h 9027"/>
                              <a:gd name="T4" fmla="*/ 8942 w 8943"/>
                              <a:gd name="T5" fmla="*/ 9026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943" h="9027">
                                <a:moveTo>
                                  <a:pt x="0" y="0"/>
                                </a:moveTo>
                                <a:lnTo>
                                  <a:pt x="8942" y="0"/>
                                </a:lnTo>
                                <a:lnTo>
                                  <a:pt x="8942" y="9026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Freeform 6"/>
                        <wps:cNvSpPr>
                          <a:spLocks/>
                        </wps:cNvSpPr>
                        <wps:spPr bwMode="auto">
                          <a:xfrm>
                            <a:off x="604" y="2268"/>
                            <a:ext cx="11938" cy="9361"/>
                          </a:xfrm>
                          <a:custGeom>
                            <a:avLst/>
                            <a:gdLst>
                              <a:gd name="T0" fmla="*/ 11937 w 11938"/>
                              <a:gd name="T1" fmla="*/ 9360 h 9361"/>
                              <a:gd name="T2" fmla="*/ 0 w 11938"/>
                              <a:gd name="T3" fmla="*/ 9360 h 9361"/>
                              <a:gd name="T4" fmla="*/ 0 w 11938"/>
                              <a:gd name="T5" fmla="*/ 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938" h="9361">
                                <a:moveTo>
                                  <a:pt x="11937" y="9360"/>
                                </a:moveTo>
                                <a:lnTo>
                                  <a:pt x="0" y="93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8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1938" cy="3225"/>
                          </a:xfrm>
                          <a:custGeom>
                            <a:avLst/>
                            <a:gdLst>
                              <a:gd name="T0" fmla="*/ 1937 w 1938"/>
                              <a:gd name="T1" fmla="*/ 0 h 3225"/>
                              <a:gd name="T2" fmla="*/ 1406 w 1938"/>
                              <a:gd name="T3" fmla="*/ 0 h 3225"/>
                              <a:gd name="T4" fmla="*/ 0 w 1938"/>
                              <a:gd name="T5" fmla="*/ 2428 h 3225"/>
                              <a:gd name="T6" fmla="*/ 0 w 1938"/>
                              <a:gd name="T7" fmla="*/ 3224 h 3225"/>
                              <a:gd name="T8" fmla="*/ 1937 w 1938"/>
                              <a:gd name="T9" fmla="*/ 0 h 32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38" h="3225">
                                <a:moveTo>
                                  <a:pt x="1937" y="0"/>
                                </a:moveTo>
                                <a:lnTo>
                                  <a:pt x="1406" y="0"/>
                                </a:lnTo>
                                <a:lnTo>
                                  <a:pt x="0" y="2428"/>
                                </a:lnTo>
                                <a:lnTo>
                                  <a:pt x="0" y="3224"/>
                                </a:lnTo>
                                <a:lnTo>
                                  <a:pt x="19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9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3344" cy="5780"/>
                          </a:xfrm>
                          <a:custGeom>
                            <a:avLst/>
                            <a:gdLst>
                              <a:gd name="T0" fmla="*/ 3343 w 3344"/>
                              <a:gd name="T1" fmla="*/ 0 h 5780"/>
                              <a:gd name="T2" fmla="*/ 1671 w 3344"/>
                              <a:gd name="T3" fmla="*/ 0 h 5780"/>
                              <a:gd name="T4" fmla="*/ 0 w 3344"/>
                              <a:gd name="T5" fmla="*/ 2890 h 5780"/>
                              <a:gd name="T6" fmla="*/ 0 w 3344"/>
                              <a:gd name="T7" fmla="*/ 5780 h 5780"/>
                              <a:gd name="T8" fmla="*/ 3343 w 3344"/>
                              <a:gd name="T9" fmla="*/ 0 h 57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4" h="5780">
                                <a:moveTo>
                                  <a:pt x="3343" y="0"/>
                                </a:moveTo>
                                <a:lnTo>
                                  <a:pt x="1671" y="0"/>
                                </a:lnTo>
                                <a:lnTo>
                                  <a:pt x="0" y="2890"/>
                                </a:lnTo>
                                <a:lnTo>
                                  <a:pt x="0" y="5780"/>
                                </a:lnTo>
                                <a:lnTo>
                                  <a:pt x="3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10"/>
                        <wps:cNvSpPr>
                          <a:spLocks/>
                        </wps:cNvSpPr>
                        <wps:spPr bwMode="auto">
                          <a:xfrm>
                            <a:off x="-28" y="-99"/>
                            <a:ext cx="1570" cy="2745"/>
                          </a:xfrm>
                          <a:custGeom>
                            <a:avLst/>
                            <a:gdLst>
                              <a:gd name="T0" fmla="*/ 1569 w 1570"/>
                              <a:gd name="T1" fmla="*/ 0 h 2745"/>
                              <a:gd name="T2" fmla="*/ 0 w 1570"/>
                              <a:gd name="T3" fmla="*/ 0 h 2745"/>
                              <a:gd name="T4" fmla="*/ 0 w 1570"/>
                              <a:gd name="T5" fmla="*/ 2744 h 2745"/>
                              <a:gd name="T6" fmla="*/ 1569 w 1570"/>
                              <a:gd name="T7" fmla="*/ 0 h 27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570" h="2745">
                                <a:moveTo>
                                  <a:pt x="15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4"/>
                                </a:lnTo>
                                <a:lnTo>
                                  <a:pt x="1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11"/>
                        <wps:cNvSpPr>
                          <a:spLocks/>
                        </wps:cNvSpPr>
                        <wps:spPr bwMode="auto">
                          <a:xfrm>
                            <a:off x="2509" y="0"/>
                            <a:ext cx="1685" cy="2890"/>
                          </a:xfrm>
                          <a:custGeom>
                            <a:avLst/>
                            <a:gdLst>
                              <a:gd name="T0" fmla="*/ 835 w 1685"/>
                              <a:gd name="T1" fmla="*/ 0 h 2890"/>
                              <a:gd name="T2" fmla="*/ 0 w 1685"/>
                              <a:gd name="T3" fmla="*/ 1445 h 2890"/>
                              <a:gd name="T4" fmla="*/ 835 w 1685"/>
                              <a:gd name="T5" fmla="*/ 2890 h 2890"/>
                              <a:gd name="T6" fmla="*/ 1684 w 1685"/>
                              <a:gd name="T7" fmla="*/ 1488 h 2890"/>
                              <a:gd name="T8" fmla="*/ 835 w 168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5" h="2890">
                                <a:moveTo>
                                  <a:pt x="835" y="0"/>
                                </a:moveTo>
                                <a:lnTo>
                                  <a:pt x="0" y="1445"/>
                                </a:lnTo>
                                <a:lnTo>
                                  <a:pt x="835" y="2890"/>
                                </a:lnTo>
                                <a:lnTo>
                                  <a:pt x="1684" y="1488"/>
                                </a:lnTo>
                                <a:lnTo>
                                  <a:pt x="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12"/>
                        <wps:cNvSpPr>
                          <a:spLocks/>
                        </wps:cNvSpPr>
                        <wps:spPr bwMode="auto">
                          <a:xfrm>
                            <a:off x="3330" y="0"/>
                            <a:ext cx="3345" cy="2890"/>
                          </a:xfrm>
                          <a:custGeom>
                            <a:avLst/>
                            <a:gdLst>
                              <a:gd name="T0" fmla="*/ 3344 w 3345"/>
                              <a:gd name="T1" fmla="*/ 0 h 2890"/>
                              <a:gd name="T2" fmla="*/ 1757 w 3345"/>
                              <a:gd name="T3" fmla="*/ 0 h 2890"/>
                              <a:gd name="T4" fmla="*/ 0 w 3345"/>
                              <a:gd name="T5" fmla="*/ 2890 h 2890"/>
                              <a:gd name="T6" fmla="*/ 1672 w 3345"/>
                              <a:gd name="T7" fmla="*/ 2890 h 2890"/>
                              <a:gd name="T8" fmla="*/ 3344 w 334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5" h="2890">
                                <a:moveTo>
                                  <a:pt x="3344" y="0"/>
                                </a:moveTo>
                                <a:lnTo>
                                  <a:pt x="1757" y="0"/>
                                </a:lnTo>
                                <a:lnTo>
                                  <a:pt x="0" y="2890"/>
                                </a:lnTo>
                                <a:lnTo>
                                  <a:pt x="1672" y="2890"/>
                                </a:lnTo>
                                <a:lnTo>
                                  <a:pt x="3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13"/>
                        <wps:cNvSpPr>
                          <a:spLocks/>
                        </wps:cNvSpPr>
                        <wps:spPr bwMode="auto">
                          <a:xfrm>
                            <a:off x="14627" y="10222"/>
                            <a:ext cx="1213" cy="2018"/>
                          </a:xfrm>
                          <a:custGeom>
                            <a:avLst/>
                            <a:gdLst>
                              <a:gd name="T0" fmla="*/ 1212 w 1213"/>
                              <a:gd name="T1" fmla="*/ 0 h 2018"/>
                              <a:gd name="T2" fmla="*/ 0 w 1213"/>
                              <a:gd name="T3" fmla="*/ 2017 h 2018"/>
                              <a:gd name="T4" fmla="*/ 332 w 1213"/>
                              <a:gd name="T5" fmla="*/ 2017 h 2018"/>
                              <a:gd name="T6" fmla="*/ 1212 w 1213"/>
                              <a:gd name="T7" fmla="*/ 499 h 2018"/>
                              <a:gd name="T8" fmla="*/ 1212 w 1213"/>
                              <a:gd name="T9" fmla="*/ 0 h 20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13" h="2018">
                                <a:moveTo>
                                  <a:pt x="1212" y="0"/>
                                </a:moveTo>
                                <a:lnTo>
                                  <a:pt x="0" y="2017"/>
                                </a:lnTo>
                                <a:lnTo>
                                  <a:pt x="332" y="2017"/>
                                </a:lnTo>
                                <a:lnTo>
                                  <a:pt x="1212" y="499"/>
                                </a:lnTo>
                                <a:lnTo>
                                  <a:pt x="1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14"/>
                        <wps:cNvSpPr>
                          <a:spLocks/>
                        </wps:cNvSpPr>
                        <wps:spPr bwMode="auto">
                          <a:xfrm>
                            <a:off x="13746" y="8620"/>
                            <a:ext cx="2094" cy="3620"/>
                          </a:xfrm>
                          <a:custGeom>
                            <a:avLst/>
                            <a:gdLst>
                              <a:gd name="T0" fmla="*/ 2093 w 2094"/>
                              <a:gd name="T1" fmla="*/ 0 h 3620"/>
                              <a:gd name="T2" fmla="*/ 0 w 2094"/>
                              <a:gd name="T3" fmla="*/ 3619 h 3620"/>
                              <a:gd name="T4" fmla="*/ 1047 w 2094"/>
                              <a:gd name="T5" fmla="*/ 3619 h 3620"/>
                              <a:gd name="T6" fmla="*/ 2093 w 2094"/>
                              <a:gd name="T7" fmla="*/ 1811 h 3620"/>
                              <a:gd name="T8" fmla="*/ 2093 w 2094"/>
                              <a:gd name="T9" fmla="*/ 0 h 36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4" h="3620">
                                <a:moveTo>
                                  <a:pt x="2093" y="0"/>
                                </a:moveTo>
                                <a:lnTo>
                                  <a:pt x="0" y="3619"/>
                                </a:lnTo>
                                <a:lnTo>
                                  <a:pt x="1047" y="3619"/>
                                </a:lnTo>
                                <a:lnTo>
                                  <a:pt x="2093" y="1811"/>
                                </a:lnTo>
                                <a:lnTo>
                                  <a:pt x="20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15"/>
                        <wps:cNvSpPr>
                          <a:spLocks/>
                        </wps:cNvSpPr>
                        <wps:spPr bwMode="auto">
                          <a:xfrm>
                            <a:off x="14915" y="10523"/>
                            <a:ext cx="982" cy="1717"/>
                          </a:xfrm>
                          <a:custGeom>
                            <a:avLst/>
                            <a:gdLst>
                              <a:gd name="T0" fmla="*/ 981 w 982"/>
                              <a:gd name="T1" fmla="*/ 0 h 1717"/>
                              <a:gd name="T2" fmla="*/ 0 w 982"/>
                              <a:gd name="T3" fmla="*/ 1716 h 1717"/>
                              <a:gd name="T4" fmla="*/ 981 w 982"/>
                              <a:gd name="T5" fmla="*/ 1716 h 1717"/>
                              <a:gd name="T6" fmla="*/ 981 w 982"/>
                              <a:gd name="T7" fmla="*/ 0 h 17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82" h="1717">
                                <a:moveTo>
                                  <a:pt x="981" y="0"/>
                                </a:moveTo>
                                <a:lnTo>
                                  <a:pt x="0" y="1716"/>
                                </a:lnTo>
                                <a:lnTo>
                                  <a:pt x="981" y="1716"/>
                                </a:lnTo>
                                <a:lnTo>
                                  <a:pt x="9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16"/>
                        <wps:cNvSpPr>
                          <a:spLocks/>
                        </wps:cNvSpPr>
                        <wps:spPr bwMode="auto">
                          <a:xfrm>
                            <a:off x="13213" y="10428"/>
                            <a:ext cx="1057" cy="1812"/>
                          </a:xfrm>
                          <a:custGeom>
                            <a:avLst/>
                            <a:gdLst>
                              <a:gd name="T0" fmla="*/ 532 w 1057"/>
                              <a:gd name="T1" fmla="*/ 0 h 1812"/>
                              <a:gd name="T2" fmla="*/ 0 w 1057"/>
                              <a:gd name="T3" fmla="*/ 878 h 1812"/>
                              <a:gd name="T4" fmla="*/ 531 w 1057"/>
                              <a:gd name="T5" fmla="*/ 1811 h 1812"/>
                              <a:gd name="T6" fmla="*/ 532 w 1057"/>
                              <a:gd name="T7" fmla="*/ 1811 h 1812"/>
                              <a:gd name="T8" fmla="*/ 1056 w 1057"/>
                              <a:gd name="T9" fmla="*/ 905 h 1812"/>
                              <a:gd name="T10" fmla="*/ 532 w 1057"/>
                              <a:gd name="T11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57" h="1812">
                                <a:moveTo>
                                  <a:pt x="532" y="0"/>
                                </a:moveTo>
                                <a:lnTo>
                                  <a:pt x="0" y="878"/>
                                </a:lnTo>
                                <a:lnTo>
                                  <a:pt x="531" y="1811"/>
                                </a:lnTo>
                                <a:lnTo>
                                  <a:pt x="532" y="1811"/>
                                </a:lnTo>
                                <a:lnTo>
                                  <a:pt x="1056" y="905"/>
                                </a:lnTo>
                                <a:lnTo>
                                  <a:pt x="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17"/>
                        <wps:cNvSpPr>
                          <a:spLocks/>
                        </wps:cNvSpPr>
                        <wps:spPr bwMode="auto">
                          <a:xfrm>
                            <a:off x="11663" y="10428"/>
                            <a:ext cx="2097" cy="1812"/>
                          </a:xfrm>
                          <a:custGeom>
                            <a:avLst/>
                            <a:gdLst>
                              <a:gd name="T0" fmla="*/ 2096 w 2097"/>
                              <a:gd name="T1" fmla="*/ 0 h 1812"/>
                              <a:gd name="T2" fmla="*/ 1048 w 2097"/>
                              <a:gd name="T3" fmla="*/ 0 h 1812"/>
                              <a:gd name="T4" fmla="*/ 0 w 2097"/>
                              <a:gd name="T5" fmla="*/ 1811 h 1812"/>
                              <a:gd name="T6" fmla="*/ 995 w 2097"/>
                              <a:gd name="T7" fmla="*/ 1811 h 1812"/>
                              <a:gd name="T8" fmla="*/ 2096 w 2097"/>
                              <a:gd name="T9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7" h="1812">
                                <a:moveTo>
                                  <a:pt x="2096" y="0"/>
                                </a:moveTo>
                                <a:lnTo>
                                  <a:pt x="1048" y="0"/>
                                </a:lnTo>
                                <a:lnTo>
                                  <a:pt x="0" y="1811"/>
                                </a:lnTo>
                                <a:lnTo>
                                  <a:pt x="995" y="1811"/>
                                </a:lnTo>
                                <a:lnTo>
                                  <a:pt x="2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41"/>
                        <wps:cNvSpPr>
                          <a:spLocks/>
                        </wps:cNvSpPr>
                        <wps:spPr bwMode="auto">
                          <a:xfrm>
                            <a:off x="4194" y="7410"/>
                            <a:ext cx="7382" cy="20"/>
                          </a:xfrm>
                          <a:custGeom>
                            <a:avLst/>
                            <a:gdLst>
                              <a:gd name="T0" fmla="*/ 0 w 7382"/>
                              <a:gd name="T1" fmla="*/ 0 h 20"/>
                              <a:gd name="T2" fmla="*/ 7381 w 738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382" h="20">
                                <a:moveTo>
                                  <a:pt x="0" y="0"/>
                                </a:moveTo>
                                <a:lnTo>
                                  <a:pt x="738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42"/>
                        <wps:cNvSpPr>
                          <a:spLocks/>
                        </wps:cNvSpPr>
                        <wps:spPr bwMode="auto">
                          <a:xfrm>
                            <a:off x="2220" y="10419"/>
                            <a:ext cx="5350" cy="20"/>
                          </a:xfrm>
                          <a:custGeom>
                            <a:avLst/>
                            <a:gdLst>
                              <a:gd name="T0" fmla="*/ 0 w 5350"/>
                              <a:gd name="T1" fmla="*/ 0 h 20"/>
                              <a:gd name="T2" fmla="*/ 5349 w 535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50" h="20">
                                <a:moveTo>
                                  <a:pt x="0" y="0"/>
                                </a:moveTo>
                                <a:lnTo>
                                  <a:pt x="534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43"/>
                        <wps:cNvSpPr>
                          <a:spLocks/>
                        </wps:cNvSpPr>
                        <wps:spPr bwMode="auto">
                          <a:xfrm>
                            <a:off x="8817" y="10419"/>
                            <a:ext cx="3290" cy="20"/>
                          </a:xfrm>
                          <a:custGeom>
                            <a:avLst/>
                            <a:gdLst>
                              <a:gd name="T0" fmla="*/ 0 w 3290"/>
                              <a:gd name="T1" fmla="*/ 0 h 20"/>
                              <a:gd name="T2" fmla="*/ 3289 w 32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290" h="20">
                                <a:moveTo>
                                  <a:pt x="0" y="0"/>
                                </a:moveTo>
                                <a:lnTo>
                                  <a:pt x="328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8" name="Group 48"/>
                      <wpg:cNvGrpSpPr/>
                      <wpg:grpSpPr>
                        <a:xfrm>
                          <a:off x="8186057" y="783771"/>
                          <a:ext cx="1377951" cy="2138432"/>
                          <a:chOff x="0" y="0"/>
                          <a:chExt cx="1377951" cy="2138432"/>
                        </a:xfrm>
                      </wpg:grpSpPr>
                      <wps:wsp>
                        <wps:cNvPr id="2" name="Shape"/>
                        <wps:cNvSpPr/>
                        <wps:spPr>
                          <a:xfrm>
                            <a:off x="135802" y="1330859"/>
                            <a:ext cx="191939" cy="80757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28" extrusionOk="0">
                                <a:moveTo>
                                  <a:pt x="15689" y="0"/>
                                </a:moveTo>
                                <a:lnTo>
                                  <a:pt x="9477" y="0"/>
                                </a:lnTo>
                                <a:lnTo>
                                  <a:pt x="18" y="20460"/>
                                </a:lnTo>
                                <a:cubicBezTo>
                                  <a:pt x="-264" y="21097"/>
                                  <a:pt x="2701" y="21600"/>
                                  <a:pt x="5101" y="21164"/>
                                </a:cubicBezTo>
                                <a:lnTo>
                                  <a:pt x="12160" y="19957"/>
                                </a:lnTo>
                                <a:lnTo>
                                  <a:pt x="21336" y="0"/>
                                </a:lnTo>
                                <a:lnTo>
                                  <a:pt x="156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43" name="Shape"/>
                        <wps:cNvSpPr/>
                        <wps:spPr>
                          <a:xfrm>
                            <a:off x="1041149" y="1330859"/>
                            <a:ext cx="191939" cy="8064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66" extrusionOk="0">
                                <a:moveTo>
                                  <a:pt x="5929" y="0"/>
                                </a:moveTo>
                                <a:lnTo>
                                  <a:pt x="0" y="0"/>
                                </a:lnTo>
                                <a:lnTo>
                                  <a:pt x="9176" y="20019"/>
                                </a:lnTo>
                                <a:lnTo>
                                  <a:pt x="16235" y="21230"/>
                                </a:lnTo>
                                <a:cubicBezTo>
                                  <a:pt x="18635" y="21600"/>
                                  <a:pt x="21600" y="21163"/>
                                  <a:pt x="21318" y="20523"/>
                                </a:cubicBezTo>
                                <a:lnTo>
                                  <a:pt x="11859" y="0"/>
                                </a:lnTo>
                                <a:lnTo>
                                  <a:pt x="59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44" name="Shape"/>
                        <wps:cNvSpPr/>
                        <wps:spPr>
                          <a:xfrm>
                            <a:off x="289711" y="1358020"/>
                            <a:ext cx="793750" cy="7073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8732" y="1125"/>
                                </a:moveTo>
                                <a:lnTo>
                                  <a:pt x="17626" y="2831"/>
                                </a:lnTo>
                                <a:lnTo>
                                  <a:pt x="15794" y="2172"/>
                                </a:lnTo>
                                <a:lnTo>
                                  <a:pt x="13893" y="1512"/>
                                </a:lnTo>
                                <a:lnTo>
                                  <a:pt x="12303" y="2831"/>
                                </a:lnTo>
                                <a:lnTo>
                                  <a:pt x="10783" y="4072"/>
                                </a:lnTo>
                                <a:lnTo>
                                  <a:pt x="9262" y="2831"/>
                                </a:lnTo>
                                <a:lnTo>
                                  <a:pt x="7672" y="1512"/>
                                </a:lnTo>
                                <a:lnTo>
                                  <a:pt x="5772" y="2172"/>
                                </a:lnTo>
                                <a:lnTo>
                                  <a:pt x="3940" y="2831"/>
                                </a:lnTo>
                                <a:lnTo>
                                  <a:pt x="2834" y="1125"/>
                                </a:lnTo>
                                <a:lnTo>
                                  <a:pt x="2108" y="0"/>
                                </a:lnTo>
                                <a:lnTo>
                                  <a:pt x="0" y="21600"/>
                                </a:lnTo>
                                <a:lnTo>
                                  <a:pt x="10333" y="13611"/>
                                </a:lnTo>
                                <a:cubicBezTo>
                                  <a:pt x="10610" y="13379"/>
                                  <a:pt x="10990" y="13379"/>
                                  <a:pt x="11267" y="13611"/>
                                </a:cubicBezTo>
                                <a:lnTo>
                                  <a:pt x="21600" y="21600"/>
                                </a:lnTo>
                                <a:lnTo>
                                  <a:pt x="19492" y="0"/>
                                </a:lnTo>
                                <a:lnTo>
                                  <a:pt x="18732" y="1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45" name="Shape"/>
                        <wps:cNvSpPr/>
                        <wps:spPr>
                          <a:xfrm>
                            <a:off x="0" y="0"/>
                            <a:ext cx="1377951" cy="138049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0790"/>
                                </a:moveTo>
                                <a:lnTo>
                                  <a:pt x="20505" y="9240"/>
                                </a:lnTo>
                                <a:lnTo>
                                  <a:pt x="21082" y="7452"/>
                                </a:lnTo>
                                <a:lnTo>
                                  <a:pt x="19569" y="6319"/>
                                </a:lnTo>
                                <a:lnTo>
                                  <a:pt x="19569" y="4431"/>
                                </a:lnTo>
                                <a:lnTo>
                                  <a:pt x="17718" y="3895"/>
                                </a:lnTo>
                                <a:lnTo>
                                  <a:pt x="17141" y="2106"/>
                                </a:lnTo>
                                <a:lnTo>
                                  <a:pt x="15249" y="2106"/>
                                </a:lnTo>
                                <a:lnTo>
                                  <a:pt x="14115" y="556"/>
                                </a:lnTo>
                                <a:lnTo>
                                  <a:pt x="12323" y="1133"/>
                                </a:lnTo>
                                <a:lnTo>
                                  <a:pt x="10770" y="0"/>
                                </a:lnTo>
                                <a:lnTo>
                                  <a:pt x="9217" y="1093"/>
                                </a:lnTo>
                                <a:lnTo>
                                  <a:pt x="7426" y="556"/>
                                </a:lnTo>
                                <a:lnTo>
                                  <a:pt x="6291" y="2067"/>
                                </a:lnTo>
                                <a:lnTo>
                                  <a:pt x="4400" y="2067"/>
                                </a:lnTo>
                                <a:lnTo>
                                  <a:pt x="3822" y="3915"/>
                                </a:lnTo>
                                <a:lnTo>
                                  <a:pt x="2031" y="4491"/>
                                </a:lnTo>
                                <a:lnTo>
                                  <a:pt x="2031" y="6379"/>
                                </a:lnTo>
                                <a:lnTo>
                                  <a:pt x="518" y="7511"/>
                                </a:lnTo>
                                <a:lnTo>
                                  <a:pt x="1095" y="9300"/>
                                </a:lnTo>
                                <a:lnTo>
                                  <a:pt x="0" y="10850"/>
                                </a:lnTo>
                                <a:lnTo>
                                  <a:pt x="1095" y="12400"/>
                                </a:lnTo>
                                <a:lnTo>
                                  <a:pt x="518" y="14188"/>
                                </a:lnTo>
                                <a:lnTo>
                                  <a:pt x="2031" y="15321"/>
                                </a:lnTo>
                                <a:lnTo>
                                  <a:pt x="2031" y="17208"/>
                                </a:lnTo>
                                <a:lnTo>
                                  <a:pt x="3822" y="17785"/>
                                </a:lnTo>
                                <a:lnTo>
                                  <a:pt x="4400" y="19573"/>
                                </a:lnTo>
                                <a:lnTo>
                                  <a:pt x="6291" y="19573"/>
                                </a:lnTo>
                                <a:lnTo>
                                  <a:pt x="7426" y="21083"/>
                                </a:lnTo>
                                <a:lnTo>
                                  <a:pt x="9217" y="20507"/>
                                </a:lnTo>
                                <a:lnTo>
                                  <a:pt x="10770" y="21600"/>
                                </a:lnTo>
                                <a:lnTo>
                                  <a:pt x="12323" y="20507"/>
                                </a:lnTo>
                                <a:lnTo>
                                  <a:pt x="14115" y="21083"/>
                                </a:lnTo>
                                <a:lnTo>
                                  <a:pt x="15249" y="19573"/>
                                </a:lnTo>
                                <a:lnTo>
                                  <a:pt x="17141" y="19573"/>
                                </a:lnTo>
                                <a:lnTo>
                                  <a:pt x="17718" y="17785"/>
                                </a:lnTo>
                                <a:lnTo>
                                  <a:pt x="19510" y="17208"/>
                                </a:lnTo>
                                <a:lnTo>
                                  <a:pt x="19510" y="15321"/>
                                </a:lnTo>
                                <a:lnTo>
                                  <a:pt x="21023" y="14188"/>
                                </a:lnTo>
                                <a:lnTo>
                                  <a:pt x="20445" y="12400"/>
                                </a:lnTo>
                                <a:lnTo>
                                  <a:pt x="21600" y="107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46" name="Shape"/>
                        <wps:cNvSpPr/>
                        <wps:spPr>
                          <a:xfrm>
                            <a:off x="208230" y="208229"/>
                            <a:ext cx="929641" cy="93218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0800" y="21600"/>
                                </a:moveTo>
                                <a:cubicBezTo>
                                  <a:pt x="4839" y="21600"/>
                                  <a:pt x="0" y="16774"/>
                                  <a:pt x="0" y="10829"/>
                                </a:cubicBezTo>
                                <a:cubicBezTo>
                                  <a:pt x="0" y="4885"/>
                                  <a:pt x="4839" y="0"/>
                                  <a:pt x="10800" y="0"/>
                                </a:cubicBezTo>
                                <a:cubicBezTo>
                                  <a:pt x="16761" y="0"/>
                                  <a:pt x="21600" y="4826"/>
                                  <a:pt x="21600" y="10771"/>
                                </a:cubicBezTo>
                                <a:cubicBezTo>
                                  <a:pt x="21600" y="16715"/>
                                  <a:pt x="16761" y="21600"/>
                                  <a:pt x="10800" y="216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47" name="Shape"/>
                        <wps:cNvSpPr/>
                        <wps:spPr>
                          <a:xfrm>
                            <a:off x="398353" y="443620"/>
                            <a:ext cx="570231" cy="52070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7607" y="3108"/>
                                </a:moveTo>
                                <a:lnTo>
                                  <a:pt x="17607" y="0"/>
                                </a:lnTo>
                                <a:lnTo>
                                  <a:pt x="4041" y="0"/>
                                </a:lnTo>
                                <a:lnTo>
                                  <a:pt x="4041" y="3108"/>
                                </a:lnTo>
                                <a:lnTo>
                                  <a:pt x="0" y="3108"/>
                                </a:lnTo>
                                <a:lnTo>
                                  <a:pt x="0" y="7534"/>
                                </a:lnTo>
                                <a:cubicBezTo>
                                  <a:pt x="0" y="9746"/>
                                  <a:pt x="1732" y="11643"/>
                                  <a:pt x="3752" y="11643"/>
                                </a:cubicBezTo>
                                <a:lnTo>
                                  <a:pt x="4570" y="11643"/>
                                </a:lnTo>
                                <a:cubicBezTo>
                                  <a:pt x="5484" y="13961"/>
                                  <a:pt x="7408" y="15752"/>
                                  <a:pt x="9814" y="16174"/>
                                </a:cubicBezTo>
                                <a:lnTo>
                                  <a:pt x="9814" y="18492"/>
                                </a:lnTo>
                                <a:cubicBezTo>
                                  <a:pt x="7986" y="18808"/>
                                  <a:pt x="6350" y="19914"/>
                                  <a:pt x="5244" y="21600"/>
                                </a:cubicBezTo>
                                <a:lnTo>
                                  <a:pt x="16356" y="21600"/>
                                </a:lnTo>
                                <a:cubicBezTo>
                                  <a:pt x="15346" y="19914"/>
                                  <a:pt x="13710" y="18808"/>
                                  <a:pt x="11786" y="18492"/>
                                </a:cubicBezTo>
                                <a:lnTo>
                                  <a:pt x="11786" y="16174"/>
                                </a:lnTo>
                                <a:cubicBezTo>
                                  <a:pt x="14192" y="15752"/>
                                  <a:pt x="16116" y="14066"/>
                                  <a:pt x="17030" y="11643"/>
                                </a:cubicBezTo>
                                <a:lnTo>
                                  <a:pt x="17848" y="11643"/>
                                </a:lnTo>
                                <a:cubicBezTo>
                                  <a:pt x="19868" y="11643"/>
                                  <a:pt x="21600" y="9746"/>
                                  <a:pt x="21600" y="7534"/>
                                </a:cubicBezTo>
                                <a:lnTo>
                                  <a:pt x="21600" y="3108"/>
                                </a:lnTo>
                                <a:lnTo>
                                  <a:pt x="17607" y="3108"/>
                                </a:lnTo>
                                <a:close/>
                                <a:moveTo>
                                  <a:pt x="3656" y="9430"/>
                                </a:moveTo>
                                <a:cubicBezTo>
                                  <a:pt x="2742" y="9430"/>
                                  <a:pt x="1924" y="8640"/>
                                  <a:pt x="1924" y="7534"/>
                                </a:cubicBezTo>
                                <a:lnTo>
                                  <a:pt x="1924" y="5426"/>
                                </a:lnTo>
                                <a:lnTo>
                                  <a:pt x="3945" y="5426"/>
                                </a:lnTo>
                                <a:lnTo>
                                  <a:pt x="3945" y="8851"/>
                                </a:lnTo>
                                <a:cubicBezTo>
                                  <a:pt x="3945" y="9061"/>
                                  <a:pt x="3945" y="9272"/>
                                  <a:pt x="3945" y="9430"/>
                                </a:cubicBezTo>
                                <a:lnTo>
                                  <a:pt x="3656" y="9430"/>
                                </a:lnTo>
                                <a:close/>
                                <a:moveTo>
                                  <a:pt x="19628" y="7534"/>
                                </a:moveTo>
                                <a:cubicBezTo>
                                  <a:pt x="19628" y="8535"/>
                                  <a:pt x="18906" y="9430"/>
                                  <a:pt x="17896" y="9430"/>
                                </a:cubicBezTo>
                                <a:lnTo>
                                  <a:pt x="17607" y="9430"/>
                                </a:lnTo>
                                <a:cubicBezTo>
                                  <a:pt x="17607" y="9220"/>
                                  <a:pt x="17607" y="9009"/>
                                  <a:pt x="17607" y="8851"/>
                                </a:cubicBezTo>
                                <a:lnTo>
                                  <a:pt x="17607" y="5426"/>
                                </a:lnTo>
                                <a:lnTo>
                                  <a:pt x="19628" y="5426"/>
                                </a:lnTo>
                                <a:lnTo>
                                  <a:pt x="19628" y="75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</wpg:wgp>
                </a:graphicData>
              </a:graphic>
              <wp14:sizeRelH relativeFrom="page">
                <wp14:pctWidth>100700</wp14:pctWidth>
              </wp14:sizeRelH>
              <wp14:sizeRelV relativeFrom="page">
                <wp14:pctHeight>100800</wp14:pctHeight>
              </wp14:sizeRelV>
            </wp:anchor>
          </w:drawing>
        </mc:Choice>
        <mc:Fallback>
          <w:pict>
            <v:group w14:anchorId="49D4AA3F" id="Group 18" o:spid="_x0000_s1026" alt="Background design frame and corner shapes" style="position:absolute;margin-left:0;margin-top:0;width:796.25pt;height:617.05pt;z-index:251666432;mso-width-percent:1007;mso-height-percent:1008;mso-top-percent:-8;mso-position-horizontal:center;mso-position-horizontal-relative:page;mso-position-vertical-relative:page;mso-width-percent:1007;mso-height-percent:1008;mso-top-percent:-8" coordsize="101123,78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">
              <v:group id="Group 2" o:spid="_x0000_s1027" style="position:absolute;width:101123;height:78352" coordorigin="-28,-99" coordsize="15925,1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<v:shape id="Freeform 7" o:spid="_x0000_s1028" style="position:absolute;left:477;top:2730;width:11757;height:9027;visibility:visible;mso-wrap-style:square;v-text-anchor:top" coordsize="11757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" path="m11756,9026l,9026,,e" filled="f" strokecolor="#fbb040 [3209]" strokeweight="1pt">
                  <v:path arrowok="t" o:connecttype="custom" o:connectlocs="11756,9026;0,9026;0,0" o:connectangles="0,0,0"/>
                </v:shape>
                <v:shape id="Freeform 4" o:spid="_x0000_s1029" style="position:absolute;left:6099;top:617;width:9124;height:9361;visibility:visible;mso-wrap-style:square;v-text-anchor:top" coordsize="9124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" path="m,l9123,r,9360e" filled="f" strokecolor="#27aae1 [3206]" strokeweight="2pt">
                  <v:path arrowok="t" o:connecttype="custom" o:connectlocs="0,0;9123,0;9123,9360" o:connectangles="0,0,0"/>
                </v:shape>
                <v:shape id="Freeform 5" o:spid="_x0000_s1030" style="position:absolute;left:6407;top:489;width:8943;height:9027;visibility:visible;mso-wrap-style:square;v-text-anchor:top" coordsize="8943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" path="m,l8942,r,9026e" filled="f" strokecolor="#27aae1 [3206]" strokeweight="1pt">
                  <v:path arrowok="t" o:connecttype="custom" o:connectlocs="0,0;8942,0;8942,9026" o:connectangles="0,0,0"/>
                </v:shape>
                <v:shape id="Freeform 6" o:spid="_x0000_s1031" style="position:absolute;left:604;top:2268;width:11938;height:9361;visibility:visible;mso-wrap-style:square;v-text-anchor:top" coordsize="11938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" path="m11937,9360l,9360,,e" filled="f" strokecolor="#fbb040 [3209]" strokeweight="2pt">
                  <v:path arrowok="t" o:connecttype="custom" o:connectlocs="11937,9360;0,9360;0,0" o:connectangles="0,0,0"/>
                </v:shape>
                <v:shape id="Freeform 8" o:spid="_x0000_s1032" style="position:absolute;left:1;width:1938;height:3225;visibility:visible;mso-wrap-style:square;v-text-anchor:top" coordsize="1938,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" path="m1937,l1406,,,2428r,796l1937,xe" fillcolor="#fbb040 [3209]" stroked="f">
                  <v:path arrowok="t" o:connecttype="custom" o:connectlocs="1937,0;1406,0;0,2428;0,3224;1937,0" o:connectangles="0,0,0,0,0"/>
                </v:shape>
                <v:shape id="Freeform 9" o:spid="_x0000_s1033" style="position:absolute;left:1;width:3344;height:5780;visibility:visible;mso-wrap-style:square;v-text-anchor:top" coordsize="3344,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" path="m3343,l1671,,,2890,,5780,3343,xe" fillcolor="#27aae1 [3206]" stroked="f">
                  <v:path arrowok="t" o:connecttype="custom" o:connectlocs="3343,0;1671,0;0,2890;0,5780;3343,0" o:connectangles="0,0,0,0,0"/>
                </v:shape>
                <v:shape id="Freeform 10" o:spid="_x0000_s1034" style="position:absolute;left:-28;top:-99;width:1570;height:2745;visibility:visible;mso-wrap-style:square;v-text-anchor:top" coordsize="1570,2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" path="m1569,l,,,2744,1569,xe" fillcolor="#2b3990 [3204]" stroked="f">
                  <v:path arrowok="t" o:connecttype="custom" o:connectlocs="1569,0;0,0;0,2744;1569,0" o:connectangles="0,0,0,0"/>
                </v:shape>
                <v:shape id="Freeform 11" o:spid="_x0000_s1035" style="position:absolute;left:2509;width:1685;height:2890;visibility:visible;mso-wrap-style:square;v-text-anchor:top" coordsize="168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" path="m835,l,1445,835,2890,1684,1488,835,xe" fillcolor="#1c75bc [3205]" stroked="f">
                  <v:path arrowok="t" o:connecttype="custom" o:connectlocs="835,0;0,1445;835,2890;1684,1488;835,0" o:connectangles="0,0,0,0,0"/>
                </v:shape>
                <v:shape id="Freeform 12" o:spid="_x0000_s1036" style="position:absolute;left:3330;width:3345;height:2890;visibility:visible;mso-wrap-style:square;v-text-anchor:top" coordsize="334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" path="m3344,l1757,,,2890r1672,l3344,xe" fillcolor="#27aae1 [3206]" stroked="f">
                  <v:path arrowok="t" o:connecttype="custom" o:connectlocs="3344,0;1757,0;0,2890;1672,2890;3344,0" o:connectangles="0,0,0,0,0"/>
                </v:shape>
                <v:shape id="Freeform 13" o:spid="_x0000_s1037" style="position:absolute;left:14627;top:10222;width:1213;height:2018;visibility:visible;mso-wrap-style:square;v-text-anchor:top" coordsize="1213,2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" path="m1212,l,2017r332,l1212,499,1212,xe" fillcolor="#fbb040 [3209]" stroked="f">
                  <v:path arrowok="t" o:connecttype="custom" o:connectlocs="1212,0;0,2017;332,2017;1212,499;1212,0" o:connectangles="0,0,0,0,0"/>
                </v:shape>
                <v:shape id="Freeform 14" o:spid="_x0000_s1038" style="position:absolute;left:13746;top:8620;width:2094;height:3620;visibility:visible;mso-wrap-style:square;v-text-anchor:top" coordsize="2094,3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" path="m2093,l,3619r1047,l2093,1811,2093,xe" fillcolor="#27aae1 [3206]" stroked="f">
                  <v:path arrowok="t" o:connecttype="custom" o:connectlocs="2093,0;0,3619;1047,3619;2093,1811;2093,0" o:connectangles="0,0,0,0,0"/>
                </v:shape>
                <v:shape id="Freeform 15" o:spid="_x0000_s1039" style="position:absolute;left:14915;top:10523;width:982;height:1717;visibility:visible;mso-wrap-style:square;v-text-anchor:top" coordsize="982,1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" path="m981,l,1716r981,l981,xe" fillcolor="#2b3990 [3204]" stroked="f">
                  <v:path arrowok="t" o:connecttype="custom" o:connectlocs="981,0;0,1716;981,1716;981,0" o:connectangles="0,0,0,0"/>
                </v:shape>
                <v:shape id="Freeform 16" o:spid="_x0000_s1040" style="position:absolute;left:13213;top:10428;width:1057;height:1812;visibility:visible;mso-wrap-style:square;v-text-anchor:top" coordsize="105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" path="m532,l,878r531,933l532,1811,1056,905,532,xe" fillcolor="#1c75bc [3205]" stroked="f">
                  <v:path arrowok="t" o:connecttype="custom" o:connectlocs="532,0;0,878;531,1811;532,1811;1056,905;532,0" o:connectangles="0,0,0,0,0,0"/>
                </v:shape>
                <v:shape id="Freeform 17" o:spid="_x0000_s1041" style="position:absolute;left:11663;top:10428;width:2097;height:1812;visibility:visible;mso-wrap-style:square;v-text-anchor:top" coordsize="209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" path="m2096,l1048,,,1811r995,l2096,xe" fillcolor="#27aae1 [3206]" stroked="f">
                  <v:path arrowok="t" o:connecttype="custom" o:connectlocs="2096,0;1048,0;0,1811;995,1811;2096,0" o:connectangles="0,0,0,0,0"/>
                </v:shape>
                <v:shape id="Freeform 41" o:spid="_x0000_s1042" style="position:absolute;left:4194;top:7410;width:7382;height:20;visibility:visible;mso-wrap-style:square;v-text-anchor:top" coordsize="738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" path="m,l7381,e" filled="f" strokecolor="#27aae1 [3206]" strokeweight="1pt">
                  <v:path arrowok="t" o:connecttype="custom" o:connectlocs="0,0;7381,0" o:connectangles="0,0"/>
                </v:shape>
                <v:shape id="Freeform 42" o:spid="_x0000_s1043" style="position:absolute;left:2220;top:10419;width:5350;height:20;visibility:visible;mso-wrap-style:square;v-text-anchor:top" coordsize="535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" path="m,l5349,e" filled="f" strokecolor="#27aae1 [3206]" strokeweight="1pt">
                  <v:path arrowok="t" o:connecttype="custom" o:connectlocs="0,0;5349,0" o:connectangles="0,0"/>
                </v:shape>
                <v:shape id="Freeform 43" o:spid="_x0000_s1044" style="position:absolute;left:8817;top:10419;width:3290;height:20;visibility:visible;mso-wrap-style:square;v-text-anchor:top" coordsize="32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" path="m,l3289,e" filled="f" strokecolor="#27aae1 [3206]" strokeweight="1pt">
                  <v:path arrowok="t" o:connecttype="custom" o:connectlocs="0,0;3289,0" o:connectangles="0,0"/>
                </v:shape>
              </v:group>
              <v:group id="Group 48" o:spid="_x0000_s1045" style="position:absolute;left:81860;top:7837;width:13780;height:21385" coordsize="13779,21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<v:shape id="Shape" o:spid="_x0000_s1046" style="position:absolute;left:1358;top:13308;width:1919;height:8076;visibility:visible;mso-wrap-style:square;v-text-anchor:middle" coordsize="21336,21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" path="m15689,l9477,,18,20460v-282,637,2683,1140,5083,704l12160,19957,21336,,15689,xe" fillcolor="#fbb040 [3209]" stroked="f" strokeweight="1pt">
                  <v:stroke miterlimit="4" joinstyle="miter"/>
                  <v:path arrowok="t" o:extrusionok="f" o:connecttype="custom" o:connectlocs="95970,403787;95970,403787;95970,403787;95970,403787" o:connectangles="0,90,180,270"/>
                </v:shape>
                <v:shape id="Shape" o:spid="_x0000_s1047" style="position:absolute;left:10411;top:13308;width:1919;height:8065;visibility:visible;mso-wrap-style:square;v-text-anchor:middle" coordsize="21336,21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" path="m5929,l,,9176,20019r7059,1211c18635,21600,21600,21163,21318,20523l11859,,5929,xe" fillcolor="#fbb040 [3209]" stroked="f" strokeweight="1pt">
                  <v:stroke miterlimit="4" joinstyle="miter"/>
                  <v:path arrowok="t" o:extrusionok="f" o:connecttype="custom" o:connectlocs="95970,403246;95970,403246;95970,403246;95970,403246" o:connectangles="0,90,180,270"/>
                </v:shape>
                <v:shape id="Shape" o:spid="_x0000_s1048" style="position:absolute;left:2897;top:13580;width:7937;height:707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" path="m18732,1125l17626,2831,15794,2172,13893,1512,12303,2831,10783,4072,9262,2831,7672,1512,5772,2172,3940,2831,2834,1125,2108,,,21600,10333,13611v277,-232,657,-232,934,l21600,21600,19492,r-760,1125xe" fillcolor="#2b3990 [3204]" stroked="f" strokeweight="1pt">
                  <v:stroke miterlimit="4" joinstyle="miter"/>
                  <v:path arrowok="t" o:extrusionok="f" o:connecttype="custom" o:connectlocs="396875,353696;396875,353696;396875,353696;396875,353696" o:connectangles="0,90,180,270"/>
                </v:shape>
                <v:shape id="Shape" o:spid="_x0000_s1049" style="position:absolute;width:13779;height:1380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" path="m21600,10790l20505,9240r577,-1788l19569,6319r,-1888l17718,3895,17141,2106r-1892,l14115,556r-1792,577l10770,,9217,1093,7426,556,6291,2067r-1891,l3822,3915,2031,4491r,1888l518,7511r577,1789l,10850r1095,1550l518,14188r1513,1133l2031,17208r1791,577l4400,19573r1891,l7426,21083r1791,-576l10770,21600r1553,-1093l14115,21083r1134,-1510l17141,19573r577,-1788l19510,17208r,-1887l21023,14188r-578,-1788l21600,10790xe" fillcolor="#27aae1 [3206]" stroked="f" strokeweight="1pt">
                  <v:stroke miterlimit="4" joinstyle="miter"/>
                  <v:path arrowok="t" o:extrusionok="f" o:connecttype="custom" o:connectlocs="688976,690246;688976,690246;688976,690246;688976,690246" o:connectangles="0,90,180,270"/>
                </v:shape>
                <v:shape id="Shape" o:spid="_x0000_s1050" style="position:absolute;left:2082;top:2082;width:9296;height:932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" path="m10800,21600c4839,21600,,16774,,10829,,4885,4839,,10800,v5961,,10800,4826,10800,10771c21600,16715,16761,21600,10800,21600xe" stroked="f" strokeweight="1pt">
                  <v:stroke miterlimit="4" joinstyle="miter"/>
                  <v:path arrowok="t" o:extrusionok="f" o:connecttype="custom" o:connectlocs="464821,466091;464821,466091;464821,466091;464821,466091" o:connectangles="0,90,180,270"/>
                </v:shape>
                <v:shape id="Shape" o:spid="_x0000_s1051" style="position:absolute;left:3983;top:4436;width:5702;height:5207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" path="m17607,3108l17607,,4041,r,3108l,3108,,7534v,2212,1732,4109,3752,4109l4570,11643v914,2318,2838,4109,5244,4531l9814,18492v-1828,316,-3464,1422,-4570,3108l16356,21600c15346,19914,13710,18808,11786,18492r,-2318c14192,15752,16116,14066,17030,11643r818,c19868,11643,21600,9746,21600,7534r,-4426l17607,3108xm3656,9430v-914,,-1732,-790,-1732,-1896l1924,5426r2021,l3945,8851v,210,,421,,579l3656,9430xm19628,7534v,1001,-722,1896,-1732,1896l17607,9430v,-210,,-421,,-579l17607,5426r2021,l19628,7534xe" fillcolor="#fbb040 [3209]" stroked="f" strokeweight="1pt">
                  <v:stroke miterlimit="4" joinstyle="miter"/>
                  <v:path arrowok="t" o:extrusionok="f" o:connecttype="custom" o:connectlocs="285116,260350;285116,260350;285116,260350;285116,260350" o:connectangles="0,90,180,270"/>
                </v:shape>
              </v:group>
              <w10:wrap anchorx="page" anchory="page"/>
            </v:group>
          </w:pict>
        </mc:Fallback>
      </mc:AlternateContent>
    </w:r>
    <w:r w:rsidR="00E31E21">
      <w:rPr>
        <w:noProof/>
      </w:rPr>
      <w:drawing>
        <wp:anchor distT="0" distB="0" distL="114300" distR="114300" simplePos="0" relativeHeight="251656191" behindDoc="1" locked="0" layoutInCell="1" allowOverlap="1" wp14:anchorId="27D0CEBB" wp14:editId="10979269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9290304" cy="6995351"/>
          <wp:effectExtent l="0" t="0" r="6350" b="0"/>
          <wp:wrapNone/>
          <wp:docPr id="19" name="Picture 19" descr="Background image. Lines. Opaqu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Background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90304" cy="69953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SystemFonts/>
  <w:bordersDoNotSurroundHeader/>
  <w:bordersDoNotSurroundFooter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7B93"/>
    <w:rsid w:val="0006192F"/>
    <w:rsid w:val="000A7B93"/>
    <w:rsid w:val="001B24AF"/>
    <w:rsid w:val="002373D0"/>
    <w:rsid w:val="00294DB5"/>
    <w:rsid w:val="002C7960"/>
    <w:rsid w:val="003F140B"/>
    <w:rsid w:val="00400670"/>
    <w:rsid w:val="004E338A"/>
    <w:rsid w:val="0050334E"/>
    <w:rsid w:val="00637EFD"/>
    <w:rsid w:val="00657B53"/>
    <w:rsid w:val="0069082D"/>
    <w:rsid w:val="00791D9E"/>
    <w:rsid w:val="00836161"/>
    <w:rsid w:val="008A067C"/>
    <w:rsid w:val="00902370"/>
    <w:rsid w:val="00A01EDE"/>
    <w:rsid w:val="00A1495F"/>
    <w:rsid w:val="00A410FF"/>
    <w:rsid w:val="00AA0737"/>
    <w:rsid w:val="00AB489F"/>
    <w:rsid w:val="00BC2478"/>
    <w:rsid w:val="00CA63E6"/>
    <w:rsid w:val="00CC1D0D"/>
    <w:rsid w:val="00E31E21"/>
    <w:rsid w:val="00E9143E"/>
    <w:rsid w:val="00ED586A"/>
    <w:rsid w:val="00EF16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90C36F2"/>
  <w14:defaultImageDpi w14:val="0"/>
  <w15:docId w15:val="{597D475D-9B1E-47D2-9DF4-CB973BC158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rsid w:val="008A067C"/>
    <w:pPr>
      <w:widowControl w:val="0"/>
      <w:autoSpaceDE w:val="0"/>
      <w:autoSpaceDN w:val="0"/>
      <w:adjustRightInd w:val="0"/>
      <w:jc w:val="center"/>
    </w:pPr>
    <w:rPr>
      <w:rFonts w:asciiTheme="minorHAnsi" w:hAnsiTheme="minorHAnsi" w:cs="Georgia"/>
      <w:i/>
      <w:iCs/>
      <w:color w:val="2B3990" w:themeColor="accent1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qFormat/>
    <w:rsid w:val="0006192F"/>
    <w:rPr>
      <w:i w:val="0"/>
      <w:iCs w:val="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8A067C"/>
    <w:rPr>
      <w:rFonts w:asciiTheme="minorHAnsi" w:hAnsiTheme="minorHAnsi" w:cs="Georgia"/>
      <w:color w:val="2B3990" w:themeColor="accent1"/>
      <w:sz w:val="28"/>
      <w:szCs w:val="28"/>
    </w:rPr>
  </w:style>
  <w:style w:type="paragraph" w:styleId="ListParagraph">
    <w:name w:val="List Paragraph"/>
    <w:basedOn w:val="Normal"/>
    <w:uiPriority w:val="1"/>
    <w:semiHidden/>
    <w:rPr>
      <w:rFonts w:ascii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semiHidden/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rsid w:val="00657B5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A0737"/>
    <w:rPr>
      <w:rFonts w:asciiTheme="minorHAnsi" w:hAnsiTheme="minorHAnsi" w:cs="Georgia"/>
      <w:i/>
      <w:iCs/>
      <w:color w:val="2B3990" w:themeColor="accent1"/>
      <w:sz w:val="28"/>
      <w:szCs w:val="28"/>
    </w:rPr>
  </w:style>
  <w:style w:type="paragraph" w:styleId="Footer">
    <w:name w:val="footer"/>
    <w:basedOn w:val="Normal"/>
    <w:link w:val="FooterChar"/>
    <w:uiPriority w:val="99"/>
    <w:semiHidden/>
    <w:rsid w:val="00657B5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A0737"/>
    <w:rPr>
      <w:rFonts w:asciiTheme="minorHAnsi" w:hAnsiTheme="minorHAnsi" w:cs="Georgia"/>
      <w:i/>
      <w:iCs/>
      <w:color w:val="2B3990" w:themeColor="accent1"/>
      <w:sz w:val="28"/>
      <w:szCs w:val="28"/>
    </w:rPr>
  </w:style>
  <w:style w:type="paragraph" w:styleId="Title">
    <w:name w:val="Title"/>
    <w:basedOn w:val="BodyText"/>
    <w:next w:val="Normal"/>
    <w:link w:val="TitleChar"/>
    <w:uiPriority w:val="10"/>
    <w:qFormat/>
    <w:rsid w:val="00AA0737"/>
    <w:pPr>
      <w:kinsoku w:val="0"/>
      <w:overflowPunct w:val="0"/>
      <w:spacing w:before="120" w:after="120"/>
    </w:pPr>
    <w:rPr>
      <w:rFonts w:asciiTheme="majorHAnsi" w:hAnsiTheme="majorHAnsi"/>
      <w:i/>
      <w:sz w:val="116"/>
      <w:szCs w:val="116"/>
    </w:rPr>
  </w:style>
  <w:style w:type="character" w:customStyle="1" w:styleId="TitleChar">
    <w:name w:val="Title Char"/>
    <w:basedOn w:val="DefaultParagraphFont"/>
    <w:link w:val="Title"/>
    <w:uiPriority w:val="10"/>
    <w:rsid w:val="00AA0737"/>
    <w:rPr>
      <w:rFonts w:asciiTheme="majorHAnsi" w:hAnsiTheme="majorHAnsi" w:cs="Georgia"/>
      <w:i/>
      <w:color w:val="2B3990" w:themeColor="accent1"/>
      <w:sz w:val="116"/>
      <w:szCs w:val="116"/>
    </w:rPr>
  </w:style>
  <w:style w:type="paragraph" w:styleId="Subtitle">
    <w:name w:val="Subtitle"/>
    <w:basedOn w:val="BodyText"/>
    <w:next w:val="Normal"/>
    <w:link w:val="SubtitleChar"/>
    <w:uiPriority w:val="11"/>
    <w:qFormat/>
    <w:rsid w:val="00AA0737"/>
    <w:pPr>
      <w:kinsoku w:val="0"/>
      <w:overflowPunct w:val="0"/>
      <w:spacing w:before="120" w:after="480"/>
    </w:pPr>
    <w:rPr>
      <w:rFonts w:asciiTheme="majorHAnsi" w:hAnsiTheme="majorHAnsi"/>
      <w:i/>
      <w:caps/>
      <w:sz w:val="58"/>
      <w:szCs w:val="58"/>
    </w:rPr>
  </w:style>
  <w:style w:type="character" w:customStyle="1" w:styleId="SubtitleChar">
    <w:name w:val="Subtitle Char"/>
    <w:basedOn w:val="DefaultParagraphFont"/>
    <w:link w:val="Subtitle"/>
    <w:uiPriority w:val="11"/>
    <w:rsid w:val="00AA0737"/>
    <w:rPr>
      <w:rFonts w:asciiTheme="majorHAnsi" w:hAnsiTheme="majorHAnsi" w:cs="Georgia"/>
      <w:i/>
      <w:caps/>
      <w:color w:val="2B3990" w:themeColor="accent1"/>
      <w:sz w:val="58"/>
      <w:szCs w:val="58"/>
    </w:rPr>
  </w:style>
  <w:style w:type="paragraph" w:customStyle="1" w:styleId="Name">
    <w:name w:val="Name"/>
    <w:basedOn w:val="BodyText"/>
    <w:uiPriority w:val="1"/>
    <w:qFormat/>
    <w:rsid w:val="00AA0737"/>
    <w:pPr>
      <w:kinsoku w:val="0"/>
      <w:overflowPunct w:val="0"/>
      <w:spacing w:before="360" w:after="360"/>
    </w:pPr>
    <w:rPr>
      <w:rFonts w:asciiTheme="majorHAnsi" w:hAnsiTheme="majorHAnsi" w:cs="Georgia-BoldItalic"/>
      <w:b/>
      <w:bCs/>
      <w:i/>
      <w:color w:val="414042" w:themeColor="text2"/>
      <w:sz w:val="76"/>
      <w:szCs w:val="76"/>
    </w:rPr>
  </w:style>
  <w:style w:type="table" w:styleId="TableGrid">
    <w:name w:val="Table Grid"/>
    <w:basedOn w:val="TableNormal"/>
    <w:uiPriority w:val="39"/>
    <w:rsid w:val="00AA07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AA073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POCARD5\AppData\Roaming\Microsoft\Templates\Employee%20of%20the%20month%20certificate.dotx" TargetMode="External"/></Relationships>
</file>

<file path=word/theme/theme1.xml><?xml version="1.0" encoding="utf-8"?>
<a:theme xmlns:a="http://schemas.openxmlformats.org/drawingml/2006/main" name="Employee of the Month">
  <a:themeElements>
    <a:clrScheme name="Employee of the Month">
      <a:dk1>
        <a:srgbClr val="000000"/>
      </a:dk1>
      <a:lt1>
        <a:srgbClr val="FFFFFF"/>
      </a:lt1>
      <a:dk2>
        <a:srgbClr val="414042"/>
      </a:dk2>
      <a:lt2>
        <a:srgbClr val="E7E6E6"/>
      </a:lt2>
      <a:accent1>
        <a:srgbClr val="2B3990"/>
      </a:accent1>
      <a:accent2>
        <a:srgbClr val="1C75BC"/>
      </a:accent2>
      <a:accent3>
        <a:srgbClr val="27AAE1"/>
      </a:accent3>
      <a:accent4>
        <a:srgbClr val="00A79D"/>
      </a:accent4>
      <a:accent5>
        <a:srgbClr val="262262"/>
      </a:accent5>
      <a:accent6>
        <a:srgbClr val="FBB040"/>
      </a:accent6>
      <a:hlink>
        <a:srgbClr val="0563C1"/>
      </a:hlink>
      <a:folHlink>
        <a:srgbClr val="954F72"/>
      </a:folHlink>
    </a:clrScheme>
    <a:fontScheme name="Century Schoolbook">
      <a:majorFont>
        <a:latin typeface="Century Schoolbook" panose="02040604050505020304"/>
        <a:ea typeface=""/>
        <a:cs typeface=""/>
        <a:font script="Jpan" typeface="ＭＳ Ｐ明朝"/>
        <a:font script="Hang" typeface="휴먼매직체"/>
        <a:font script="Hans" typeface="华文楷体"/>
        <a:font script="Hant" typeface="新細明體"/>
        <a:font script="Arab" typeface="Times New Roman"/>
        <a:font script="Hebr" typeface="Times New Roman"/>
        <a:font script="Thai" typeface="Kodchiang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Schoolbook" panose="02040604050505020304"/>
        <a:ea typeface=""/>
        <a:cs typeface=""/>
        <a:font script="Jpan" typeface="ＭＳ Ｐ明朝"/>
        <a:font script="Hang" typeface="휴먼매직체"/>
        <a:font script="Hans" typeface="宋体"/>
        <a:font script="Hant" typeface="新細明體"/>
        <a:font script="Arab" typeface="Times New Roman"/>
        <a:font script="Hebr" typeface="Times New Roman"/>
        <a:font script="Thai" typeface="Kodchiang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Employee of the Month" id="{4C2246DC-38FD-FF4D-97F8-163CC6B51FD9}" vid="{18AF4CF9-A717-9743-94E0-884D68F654A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9" ma:contentTypeDescription="Create a new document." ma:contentTypeScope="" ma:versionID="76e25e1730b4532ab1d5e5b131a96a5a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d1e9281a84c4949647088091c718de3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AE42A68-6BE7-4B66-99F2-5F3FFE278930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760CF898-44E0-4AAA-B0C4-EE57BE35B7F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48A4FBC-E282-45D6-A790-8BBD0B1B548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Employee of the month certificate</Template>
  <TotalTime>46</TotalTime>
  <Pages>1</Pages>
  <Words>34</Words>
  <Characters>195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Certificate_Employee of the Month_AB - v1</vt:lpstr>
    </vt:vector>
  </TitlesOfParts>
  <Company/>
  <LinksUpToDate>false</LinksUpToDate>
  <CharactersWithSpaces>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Certificate_Employee of the Month_AB - v1</dc:title>
  <dc:subject/>
  <dc:creator>GPOCARD5, Group Policy Object</dc:creator>
  <cp:keywords/>
  <dc:description/>
  <cp:lastModifiedBy>Oanesa, Rae</cp:lastModifiedBy>
  <cp:revision>8</cp:revision>
  <dcterms:created xsi:type="dcterms:W3CDTF">2019-08-19T16:21:00Z</dcterms:created>
  <dcterms:modified xsi:type="dcterms:W3CDTF">2023-07-07T22:17:00Z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Illustrator CC 2015 (Macintosh)</vt:lpwstr>
  </property>
  <property fmtid="{D5CDD505-2E9C-101B-9397-08002B2CF9AE}" pid="3" name="ContentTypeId">
    <vt:lpwstr>0x010100DEEA25CC0A0AC24199CDC46C25B8B0BC</vt:lpwstr>
  </property>
</Properties>
</file>